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2C11" w:rsidRDefault="00CD2D6C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1" name="Bilde 1" descr="\\lv.no\HD\Users\HDMLS\Pictures\Selvforsvar 5.-6.okt 2013\2013-10-07\Antimobbekurs\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lv.no\HD\Users\HDMLS\Pictures\Selvforsvar 5.-6.okt 2013\2013-10-07\Antimobbekurs\3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D6C" w:rsidRDefault="00CD2D6C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2" name="Bilde 2" descr="\\lv.no\HD\Users\HDMLS\Pictures\Selvforsvar 5.-6.okt 2013\2013-10-07\Antimobbekurs\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lv.no\HD\Users\HDMLS\Pictures\Selvforsvar 5.-6.okt 2013\2013-10-07\Antimobbekurs\3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D6C" w:rsidRDefault="00CD2D6C" w:rsidP="00D7116E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3" name="Bilde 3" descr="\\lv.no\HD\Users\HDMLS\Pictures\Selvforsvar 5.-6.okt 2013\2013-10-07\Antimobbekurs\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lv.no\HD\Users\HDMLS\Pictures\Selvforsvar 5.-6.okt 2013\2013-10-07\Antimobbekurs\3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D6C" w:rsidRDefault="00CD2D6C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4" name="Bilde 4" descr="\\lv.no\HD\Users\HDMLS\Pictures\Selvforsvar 5.-6.okt 2013\2013-10-07\Antimobbekurs\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lv.no\HD\Users\HDMLS\Pictures\Selvforsvar 5.-6.okt 2013\2013-10-07\Antimobbekurs\3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2D6C" w:rsidRDefault="00CD2D6C" w:rsidP="00D7116E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5" name="Bilde 5" descr="\\lv.no\HD\Users\HDMLS\Pictures\Selvforsvar 5.-6.okt 2013\2013-10-07\Antimobbekurs\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lv.no\HD\Users\HDMLS\Pictures\Selvforsvar 5.-6.okt 2013\2013-10-07\Antimobbekurs\39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5F" w:rsidRDefault="002D775F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6" name="Bilde 6" descr="\\lv.no\HD\Users\HDMLS\Pictures\Selvforsvar 5.-6.okt 2013\2013-10-07\Antimobbekurs\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lv.no\HD\Users\HDMLS\Pictures\Selvforsvar 5.-6.okt 2013\2013-10-07\Antimobbekurs\4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5F" w:rsidRDefault="002D775F" w:rsidP="00D7116E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>
            <wp:extent cx="5731510" cy="3822279"/>
            <wp:effectExtent l="0" t="0" r="2540" b="6985"/>
            <wp:docPr id="7" name="Bilde 7" descr="\\lv.no\HD\Users\HDMLS\Pictures\Selvforsvar 5.-6.okt 2013\2013-10-07\Antimobbekurs\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lv.no\HD\Users\HDMLS\Pictures\Selvforsvar 5.-6.okt 2013\2013-10-07\Antimobbekurs\4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75F" w:rsidRDefault="002D775F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5731510" cy="3822279"/>
            <wp:effectExtent l="0" t="0" r="2540" b="6985"/>
            <wp:docPr id="8" name="Bilde 8" descr="\\lv.no\HD\Users\HDMLS\Pictures\Selvforsvar 5.-6.okt 2013\2013-10-07\Antimobbekurs\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lv.no\HD\Users\HDMLS\Pictures\Selvforsvar 5.-6.okt 2013\2013-10-07\Antimobbekurs\4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E" w:rsidRDefault="00D7116E" w:rsidP="00D7116E">
      <w:pPr>
        <w:jc w:val="center"/>
      </w:pPr>
      <w:r>
        <w:rPr>
          <w:noProof/>
          <w:lang w:eastAsia="nb-NO"/>
        </w:rPr>
        <w:lastRenderedPageBreak/>
        <w:drawing>
          <wp:inline distT="0" distB="0" distL="0" distR="0" wp14:anchorId="21AF384E" wp14:editId="5A0FCACC">
            <wp:extent cx="3392028" cy="5086350"/>
            <wp:effectExtent l="0" t="0" r="0" b="0"/>
            <wp:docPr id="10" name="Bilde 10" descr="\\lv.no\HD\Users\HDMLS\Pictures\Selvforsvar 5.-6.okt 2013\2013-10-07\Antimobbekurs\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lv.no\HD\Users\HDMLS\Pictures\Selvforsvar 5.-6.okt 2013\2013-10-07\Antimobbekurs\4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949" cy="509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E" w:rsidRDefault="00D7116E" w:rsidP="00D7116E">
      <w:pPr>
        <w:jc w:val="center"/>
      </w:pPr>
      <w:r>
        <w:rPr>
          <w:noProof/>
          <w:lang w:eastAsia="nb-NO"/>
        </w:rPr>
        <w:drawing>
          <wp:inline distT="0" distB="0" distL="0" distR="0" wp14:anchorId="10353FFD" wp14:editId="65E475BE">
            <wp:extent cx="5731510" cy="3822279"/>
            <wp:effectExtent l="0" t="0" r="2540" b="6985"/>
            <wp:docPr id="9" name="Bilde 9" descr="\\lv.no\HD\Users\HDMLS\Pictures\Selvforsvar 5.-6.okt 2013\2013-10-07\Antimobbekurs\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lv.no\HD\Users\HDMLS\Pictures\Selvforsvar 5.-6.okt 2013\2013-10-07\Antimobbekurs\4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E" w:rsidRDefault="00D7116E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1" name="Bilde 11" descr="\\lv.no\HD\Users\HDMLS\Pictures\Selvforsvar 5.-6.okt 2013\2013-10-07\Antimobbekurs\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lv.no\HD\Users\HDMLS\Pictures\Selvforsvar 5.-6.okt 2013\2013-10-07\Antimobbekurs\4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E" w:rsidRDefault="00D7116E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2" name="Bilde 12" descr="\\lv.no\HD\Users\HDMLS\Pictures\Selvforsvar 5.-6.okt 2013\2013-10-07\Antimobbekurs\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lv.no\HD\Users\HDMLS\Pictures\Selvforsvar 5.-6.okt 2013\2013-10-07\Antimobbekurs\4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16E" w:rsidRDefault="001B4A6F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3" name="Bilde 13" descr="\\lv.no\HD\Users\HDMLS\Pictures\Selvforsvar 5.-6.okt 2013\2013-10-07\Antimobbekurs\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lv.no\HD\Users\HDMLS\Pictures\Selvforsvar 5.-6.okt 2013\2013-10-07\Antimobbekurs\4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4" name="Bilde 14" descr="\\lv.no\HD\Users\HDMLS\Pictures\Selvforsvar 5.-6.okt 2013\2013-10-07\Antimobbekurs\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lv.no\HD\Users\HDMLS\Pictures\Selvforsvar 5.-6.okt 2013\2013-10-07\Antimobbekurs\4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D7116E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5" name="Bilde 15" descr="\\lv.no\HD\Users\HDMLS\Pictures\Selvforsvar 5.-6.okt 2013\2013-10-07\Antimobbekurs\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lv.no\HD\Users\HDMLS\Pictures\Selvforsvar 5.-6.okt 2013\2013-10-07\Antimobbekurs\4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D7116E">
      <w:pPr>
        <w:jc w:val="center"/>
      </w:pPr>
    </w:p>
    <w:p w:rsidR="00D7116E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6" name="Bilde 16" descr="\\lv.no\HD\Users\HDMLS\Pictures\Selvforsvar 5.-6.okt 2013\2013-10-07\Antimobbekurs\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lv.no\HD\Users\HDMLS\Pictures\Selvforsvar 5.-6.okt 2013\2013-10-07\Antimobbekurs\4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17" name="Bilde 17" descr="\\lv.no\HD\Users\HDMLS\Pictures\Selvforsvar 5.-6.okt 2013\2013-10-07\Antimobbekurs\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lv.no\HD\Users\HDMLS\Pictures\Selvforsvar 5.-6.okt 2013\2013-10-07\Antimobbekurs\4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125241" cy="4686300"/>
            <wp:effectExtent l="0" t="0" r="0" b="0"/>
            <wp:docPr id="18" name="Bilde 18" descr="\\lv.no\HD\Users\HDMLS\Pictures\Selvforsvar 5.-6.okt 2013\2013-10-07\Antimobbekurs\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lv.no\HD\Users\HDMLS\Pictures\Selvforsvar 5.-6.okt 2013\2013-10-07\Antimobbekurs\4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164" cy="469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 wp14:anchorId="305CC1DC" wp14:editId="7185DF8D">
            <wp:extent cx="3277692" cy="4914900"/>
            <wp:effectExtent l="0" t="0" r="0" b="0"/>
            <wp:docPr id="19" name="Bilde 19" descr="\\lv.no\HD\Users\HDMLS\Pictures\Selvforsvar 5.-6.okt 2013\2013-10-07\Antimobbekurs\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lv.no\HD\Users\HDMLS\Pictures\Selvforsvar 5.-6.okt 2013\2013-10-07\Antimobbekurs\4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584" cy="492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20" name="Bilde 20" descr="\\lv.no\HD\Users\HDMLS\Pictures\Selvforsvar 5.-6.okt 2013\2013-10-07\Antimobbekurs\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lv.no\HD\Users\HDMLS\Pictures\Selvforsvar 5.-6.okt 2013\2013-10-07\Antimobbekurs\4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22" name="Bilde 22" descr="\\lv.no\HD\Users\HDMLS\Pictures\Selvforsvar 5.-6.okt 2013\2013-10-07\Antimobbekurs\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lv.no\HD\Users\HDMLS\Pictures\Selvforsvar 5.-6.okt 2013\2013-10-07\Antimobbekurs\4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A6F" w:rsidRDefault="001B4A6F" w:rsidP="001B4A6F">
      <w:pPr>
        <w:jc w:val="center"/>
      </w:pPr>
      <w:r>
        <w:rPr>
          <w:noProof/>
          <w:lang w:eastAsia="nb-NO"/>
        </w:rPr>
        <w:drawing>
          <wp:inline distT="0" distB="0" distL="0" distR="0" wp14:anchorId="2C111061" wp14:editId="25AE2AFD">
            <wp:extent cx="6645910" cy="4432083"/>
            <wp:effectExtent l="0" t="0" r="2540" b="6985"/>
            <wp:docPr id="21" name="Bilde 21" descr="\\lv.no\HD\Users\HDMLS\Pictures\Selvforsvar 5.-6.okt 2013\2013-10-07\Antimobbekurs\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lv.no\HD\Users\HDMLS\Pictures\Selvforsvar 5.-6.okt 2013\2013-10-07\Antimobbekurs\4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23" name="Bilde 23" descr="\\lv.no\HD\Users\HDMLS\Pictures\Selvforsvar 5.-6.okt 2013\2013-10-07\Antimobbekurs\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lv.no\HD\Users\HDMLS\Pictures\Selvforsvar 5.-6.okt 2013\2013-10-07\Antimobbekurs\4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124200" cy="4684739"/>
            <wp:effectExtent l="0" t="0" r="0" b="1905"/>
            <wp:docPr id="24" name="Bilde 24" descr="\\lv.no\HD\Users\HDMLS\Pictures\Selvforsvar 5.-6.okt 2013\2013-10-07\Antimobbekurs\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lv.no\HD\Users\HDMLS\Pictures\Selvforsvar 5.-6.okt 2013\2013-10-07\Antimobbekurs\4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252" cy="468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049015" cy="4572000"/>
            <wp:effectExtent l="0" t="0" r="0" b="0"/>
            <wp:docPr id="25" name="Bilde 25" descr="\\lv.no\HD\Users\HDMLS\Pictures\Selvforsvar 5.-6.okt 2013\2013-10-07\Antimobbekurs\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lv.no\HD\Users\HDMLS\Pictures\Selvforsvar 5.-6.okt 2013\2013-10-07\Antimobbekurs\4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549" cy="457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26" name="Bilde 26" descr="\\lv.no\HD\Users\HDMLS\Pictures\Selvforsvar 5.-6.okt 2013\2013-10-07\Antimobbekurs\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lv.no\HD\Users\HDMLS\Pictures\Selvforsvar 5.-6.okt 2013\2013-10-07\Antimobbekurs\4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048000" cy="4570477"/>
            <wp:effectExtent l="0" t="0" r="0" b="1905"/>
            <wp:docPr id="27" name="Bilde 27" descr="\\lv.no\HD\Users\HDMLS\Pictures\Selvforsvar 5.-6.okt 2013\2013-10-07\Antimobbekurs\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lv.no\HD\Users\HDMLS\Pictures\Selvforsvar 5.-6.okt 2013\2013-10-07\Antimobbekurs\4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186" cy="457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1B4A6F">
      <w:pPr>
        <w:jc w:val="center"/>
      </w:pPr>
    </w:p>
    <w:p w:rsidR="001B4A6F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28" name="Bilde 28" descr="\\lv.no\HD\Users\HDMLS\Pictures\Selvforsvar 5.-6.okt 2013\2013-10-07\Antimobbekurs\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lv.no\HD\Users\HDMLS\Pictures\Selvforsvar 5.-6.okt 2013\2013-10-07\Antimobbekurs\4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2960087" cy="4438650"/>
            <wp:effectExtent l="0" t="0" r="0" b="0"/>
            <wp:docPr id="29" name="Bilde 29" descr="\\lv.no\HD\Users\HDMLS\Pictures\Selvforsvar 5.-6.okt 2013\2013-10-07\Antimobbekurs\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lv.no\HD\Users\HDMLS\Pictures\Selvforsvar 5.-6.okt 2013\2013-10-07\Antimobbekurs\4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25" cy="44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038475" cy="4556194"/>
            <wp:effectExtent l="0" t="0" r="0" b="0"/>
            <wp:docPr id="30" name="Bilde 30" descr="\\lv.no\HD\Users\HDMLS\Pictures\Selvforsvar 5.-6.okt 2013\2013-10-07\Antimobbekurs\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lv.no\HD\Users\HDMLS\Pictures\Selvforsvar 5.-6.okt 2013\2013-10-07\Antimobbekurs\4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531" cy="456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188762" cy="4781550"/>
            <wp:effectExtent l="0" t="0" r="0" b="0"/>
            <wp:docPr id="31" name="Bilde 31" descr="\\lv.no\HD\Users\HDMLS\Pictures\Selvforsvar 5.-6.okt 2013\2013-10-07\Antimobbekurs\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lv.no\HD\Users\HDMLS\Pictures\Selvforsvar 5.-6.okt 2013\2013-10-07\Antimobbekurs\4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528" cy="478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137945" cy="4705350"/>
            <wp:effectExtent l="0" t="0" r="5715" b="0"/>
            <wp:docPr id="32" name="Bilde 32" descr="\\lv.no\HD\Users\HDMLS\Pictures\Selvforsvar 5.-6.okt 2013\2013-10-07\Antimobbekurs\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lv.no\HD\Users\HDMLS\Pictures\Selvforsvar 5.-6.okt 2013\2013-10-07\Antimobbekurs\4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069" cy="471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086100" cy="4627608"/>
            <wp:effectExtent l="0" t="0" r="0" b="1905"/>
            <wp:docPr id="33" name="Bilde 33" descr="\\lv.no\HD\Users\HDMLS\Pictures\Selvforsvar 5.-6.okt 2013\2013-10-07\Antimobbekurs\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lv.no\HD\Users\HDMLS\Pictures\Selvforsvar 5.-6.okt 2013\2013-10-07\Antimobbekurs\4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709" cy="463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72A04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267075" cy="4898981"/>
            <wp:effectExtent l="0" t="0" r="0" b="0"/>
            <wp:docPr id="34" name="Bilde 34" descr="\\lv.no\HD\Users\HDMLS\Pictures\Selvforsvar 5.-6.okt 2013\2013-10-07\Antimobbekurs\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lv.no\HD\Users\HDMLS\Pictures\Selvforsvar 5.-6.okt 2013\2013-10-07\Antimobbekurs\4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61" cy="490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A04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3080776" cy="4619625"/>
            <wp:effectExtent l="0" t="0" r="5715" b="0"/>
            <wp:docPr id="35" name="Bilde 35" descr="\\lv.no\HD\Users\HDMLS\Pictures\Selvforsvar 5.-6.okt 2013\2013-10-07\Antimobbekurs\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lv.no\HD\Users\HDMLS\Pictures\Selvforsvar 5.-6.okt 2013\2013-10-07\Antimobbekurs\4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516" cy="46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36" name="Bilde 36" descr="\\lv.no\HD\Users\HDMLS\Pictures\Selvforsvar 5.-6.okt 2013\2013-10-07\Antimobbekurs\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lv.no\HD\Users\HDMLS\Pictures\Selvforsvar 5.-6.okt 2013\2013-10-07\Antimobbekurs\45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37" name="Bilde 37" descr="\\lv.no\HD\Users\HDMLS\Pictures\Selvforsvar 5.-6.okt 2013\2013-10-07\Antimobbekurs\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lv.no\HD\Users\HDMLS\Pictures\Selvforsvar 5.-6.okt 2013\2013-10-07\Antimobbekurs\4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38" name="Bilde 38" descr="\\lv.no\HD\Users\HDMLS\Pictures\Selvforsvar 5.-6.okt 2013\2013-10-07\Antimobbekurs\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lv.no\HD\Users\HDMLS\Pictures\Selvforsvar 5.-6.okt 2013\2013-10-07\Antimobbekurs\4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39" name="Bilde 39" descr="\\lv.no\HD\Users\HDMLS\Pictures\Selvforsvar 5.-6.okt 2013\2013-10-07\Antimobbekurs\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lv.no\HD\Users\HDMLS\Pictures\Selvforsvar 5.-6.okt 2013\2013-10-07\Antimobbekurs\4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40" name="Bilde 40" descr="\\lv.no\HD\Users\HDMLS\Pictures\Selvforsvar 5.-6.okt 2013\2013-10-07\Antimobbekurs\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lv.no\HD\Users\HDMLS\Pictures\Selvforsvar 5.-6.okt 2013\2013-10-07\Antimobbekurs\45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41" name="Bilde 41" descr="\\lv.no\HD\Users\HDMLS\Pictures\Selvforsvar 5.-6.okt 2013\2013-10-07\Antimobbekurs\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lv.no\HD\Users\HDMLS\Pictures\Selvforsvar 5.-6.okt 2013\2013-10-07\Antimobbekurs\46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18A" w:rsidRDefault="00A6218A" w:rsidP="00A72A04">
      <w:pPr>
        <w:jc w:val="center"/>
      </w:pPr>
      <w:r>
        <w:rPr>
          <w:noProof/>
          <w:lang w:eastAsia="nb-NO"/>
        </w:rPr>
        <w:drawing>
          <wp:inline distT="0" distB="0" distL="0" distR="0">
            <wp:extent cx="6645910" cy="4432083"/>
            <wp:effectExtent l="0" t="0" r="2540" b="6985"/>
            <wp:docPr id="42" name="Bilde 42" descr="\\lv.no\HD\Users\HDMLS\Pictures\Selvforsvar 5.-6.okt 2013\2013-10-07\Antimobbekurs\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lv.no\HD\Users\HDMLS\Pictures\Selvforsvar 5.-6.okt 2013\2013-10-07\Antimobbekurs\39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6218A" w:rsidSect="00D7116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D6C"/>
    <w:rsid w:val="001B4A6F"/>
    <w:rsid w:val="00262C11"/>
    <w:rsid w:val="002D775F"/>
    <w:rsid w:val="00A6218A"/>
    <w:rsid w:val="00A72A04"/>
    <w:rsid w:val="00CD2D6C"/>
    <w:rsid w:val="00D7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CD2D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CD2D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CD2D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CD2D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1F87DFC9</Template>
  <TotalTime>28</TotalTime>
  <Pages>21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Avinor AS</Company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Strøm, May-Lene</dc:creator>
  <cp:lastModifiedBy>Strøm, May-Lene</cp:lastModifiedBy>
  <cp:revision>7</cp:revision>
  <dcterms:created xsi:type="dcterms:W3CDTF">2013-10-08T16:51:00Z</dcterms:created>
  <dcterms:modified xsi:type="dcterms:W3CDTF">2013-10-08T17:19:00Z</dcterms:modified>
</cp:coreProperties>
</file>