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62C11" w:rsidRDefault="00EE393F" w:rsidP="00EE393F">
      <w:pPr>
        <w:jc w:val="center"/>
      </w:pPr>
      <w:r>
        <w:rPr>
          <w:noProof/>
          <w:lang w:eastAsia="nb-NO"/>
        </w:rPr>
        <w:drawing>
          <wp:inline distT="0" distB="0" distL="0" distR="0">
            <wp:extent cx="2864804" cy="4295775"/>
            <wp:effectExtent l="0" t="0" r="0" b="0"/>
            <wp:docPr id="1" name="Bilde 1" descr="\\lv.no\HD\Users\HDMLS\Documents\Taekwon-Do\Selvforsvarsseminar1\4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lv.no\HD\Users\HDMLS\Documents\Taekwon-Do\Selvforsvarsseminar1\46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755" cy="4297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393F" w:rsidRDefault="00EE393F" w:rsidP="00EE393F">
      <w:pPr>
        <w:jc w:val="center"/>
      </w:pPr>
      <w:r>
        <w:rPr>
          <w:noProof/>
          <w:lang w:eastAsia="nb-NO"/>
        </w:rPr>
        <w:drawing>
          <wp:inline distT="0" distB="0" distL="0" distR="0">
            <wp:extent cx="2800350" cy="4199126"/>
            <wp:effectExtent l="0" t="0" r="0" b="0"/>
            <wp:docPr id="2" name="Bilde 2" descr="\\lv.no\HD\Users\HDMLS\Documents\Taekwon-Do\Selvforsvarsseminar1\4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lv.no\HD\Users\HDMLS\Documents\Taekwon-Do\Selvforsvarsseminar1\46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730" cy="4205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393F" w:rsidRDefault="00EE393F" w:rsidP="00EE393F">
      <w:pPr>
        <w:jc w:val="center"/>
      </w:pPr>
      <w:r>
        <w:rPr>
          <w:noProof/>
          <w:lang w:eastAsia="nb-NO"/>
        </w:rPr>
        <w:lastRenderedPageBreak/>
        <w:drawing>
          <wp:inline distT="0" distB="0" distL="0" distR="0">
            <wp:extent cx="5731510" cy="8594402"/>
            <wp:effectExtent l="0" t="0" r="2540" b="0"/>
            <wp:docPr id="3" name="Bilde 3" descr="\\lv.no\HD\Users\HDMLS\Documents\Taekwon-Do\Selvforsvarsseminar1\4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lv.no\HD\Users\HDMLS\Documents\Taekwon-Do\Selvforsvarsseminar1\46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594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393F" w:rsidRDefault="00EE393F" w:rsidP="00EE393F">
      <w:pPr>
        <w:jc w:val="center"/>
      </w:pPr>
      <w:r>
        <w:rPr>
          <w:noProof/>
          <w:lang w:eastAsia="nb-NO"/>
        </w:rPr>
        <w:lastRenderedPageBreak/>
        <w:drawing>
          <wp:inline distT="0" distB="0" distL="0" distR="0">
            <wp:extent cx="5731510" cy="3822279"/>
            <wp:effectExtent l="0" t="0" r="2540" b="6985"/>
            <wp:docPr id="4" name="Bilde 4" descr="\\lv.no\HD\Users\HDMLS\Documents\Taekwon-Do\Selvforsvarsseminar1\4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lv.no\HD\Users\HDMLS\Documents\Taekwon-Do\Selvforsvarsseminar1\46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2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393F" w:rsidRDefault="00EE393F" w:rsidP="00EE393F">
      <w:pPr>
        <w:jc w:val="center"/>
      </w:pPr>
      <w:r>
        <w:rPr>
          <w:noProof/>
          <w:lang w:eastAsia="nb-NO"/>
        </w:rPr>
        <w:drawing>
          <wp:inline distT="0" distB="0" distL="0" distR="0">
            <wp:extent cx="5731510" cy="3822279"/>
            <wp:effectExtent l="0" t="0" r="2540" b="6985"/>
            <wp:docPr id="5" name="Bilde 5" descr="\\lv.no\HD\Users\HDMLS\Documents\Taekwon-Do\Selvforsvarsseminar1\4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lv.no\HD\Users\HDMLS\Documents\Taekwon-Do\Selvforsvarsseminar1\46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2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393F" w:rsidRDefault="00EE393F" w:rsidP="00EE393F">
      <w:pPr>
        <w:jc w:val="center"/>
      </w:pPr>
      <w:r>
        <w:rPr>
          <w:noProof/>
          <w:lang w:eastAsia="nb-NO"/>
        </w:rPr>
        <w:lastRenderedPageBreak/>
        <w:drawing>
          <wp:inline distT="0" distB="0" distL="0" distR="0">
            <wp:extent cx="5731510" cy="3822279"/>
            <wp:effectExtent l="0" t="0" r="2540" b="6985"/>
            <wp:docPr id="6" name="Bilde 6" descr="\\lv.no\HD\Users\HDMLS\Documents\Taekwon-Do\Selvforsvarsseminar1\4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lv.no\HD\Users\HDMLS\Documents\Taekwon-Do\Selvforsvarsseminar1\46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2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393F" w:rsidRDefault="00EE393F" w:rsidP="00EE393F">
      <w:pPr>
        <w:jc w:val="center"/>
      </w:pPr>
      <w:r>
        <w:rPr>
          <w:noProof/>
          <w:lang w:eastAsia="nb-NO"/>
        </w:rPr>
        <w:drawing>
          <wp:inline distT="0" distB="0" distL="0" distR="0">
            <wp:extent cx="5731510" cy="3822279"/>
            <wp:effectExtent l="0" t="0" r="2540" b="6985"/>
            <wp:docPr id="7" name="Bilde 7" descr="\\lv.no\HD\Users\HDMLS\Documents\Taekwon-Do\Selvforsvarsseminar1\4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lv.no\HD\Users\HDMLS\Documents\Taekwon-Do\Selvforsvarsseminar1\46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2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393F" w:rsidRDefault="00EE393F" w:rsidP="00EE393F">
      <w:pPr>
        <w:jc w:val="center"/>
      </w:pPr>
      <w:r>
        <w:rPr>
          <w:noProof/>
          <w:lang w:eastAsia="nb-NO"/>
        </w:rPr>
        <w:lastRenderedPageBreak/>
        <w:drawing>
          <wp:inline distT="0" distB="0" distL="0" distR="0">
            <wp:extent cx="5731510" cy="3822279"/>
            <wp:effectExtent l="0" t="0" r="2540" b="6985"/>
            <wp:docPr id="8" name="Bilde 8" descr="\\lv.no\HD\Users\HDMLS\Documents\Taekwon-Do\Selvforsvarsseminar1\4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lv.no\HD\Users\HDMLS\Documents\Taekwon-Do\Selvforsvarsseminar1\46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2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393F" w:rsidRDefault="00EE393F" w:rsidP="00EE393F">
      <w:pPr>
        <w:jc w:val="center"/>
      </w:pPr>
      <w:r>
        <w:rPr>
          <w:noProof/>
          <w:lang w:eastAsia="nb-NO"/>
        </w:rPr>
        <w:drawing>
          <wp:inline distT="0" distB="0" distL="0" distR="0">
            <wp:extent cx="5731510" cy="3822279"/>
            <wp:effectExtent l="0" t="0" r="2540" b="6985"/>
            <wp:docPr id="9" name="Bilde 9" descr="\\lv.no\HD\Users\HDMLS\Documents\Taekwon-Do\Selvforsvarsseminar1\4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lv.no\HD\Users\HDMLS\Documents\Taekwon-Do\Selvforsvarsseminar1\46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2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393F" w:rsidRDefault="00EE393F" w:rsidP="00EE393F">
      <w:pPr>
        <w:jc w:val="center"/>
      </w:pPr>
      <w:r>
        <w:rPr>
          <w:noProof/>
          <w:lang w:eastAsia="nb-NO"/>
        </w:rPr>
        <w:lastRenderedPageBreak/>
        <w:drawing>
          <wp:inline distT="0" distB="0" distL="0" distR="0">
            <wp:extent cx="5731510" cy="8594402"/>
            <wp:effectExtent l="0" t="0" r="2540" b="0"/>
            <wp:docPr id="10" name="Bilde 10" descr="\\lv.no\HD\Users\HDMLS\Documents\Taekwon-Do\Selvforsvarsseminar1\4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lv.no\HD\Users\HDMLS\Documents\Taekwon-Do\Selvforsvarsseminar1\47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594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393F" w:rsidRDefault="00EE393F" w:rsidP="00EE393F">
      <w:pPr>
        <w:jc w:val="center"/>
      </w:pPr>
      <w:r>
        <w:rPr>
          <w:noProof/>
          <w:lang w:eastAsia="nb-NO"/>
        </w:rPr>
        <w:lastRenderedPageBreak/>
        <w:drawing>
          <wp:inline distT="0" distB="0" distL="0" distR="0">
            <wp:extent cx="5731510" cy="3822279"/>
            <wp:effectExtent l="0" t="0" r="2540" b="6985"/>
            <wp:docPr id="11" name="Bilde 11" descr="\\lv.no\HD\Users\HDMLS\Documents\Taekwon-Do\Selvforsvarsseminar1\4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lv.no\HD\Users\HDMLS\Documents\Taekwon-Do\Selvforsvarsseminar1\47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2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393F" w:rsidRDefault="00EE393F" w:rsidP="00EE393F">
      <w:pPr>
        <w:jc w:val="center"/>
      </w:pPr>
      <w:r>
        <w:rPr>
          <w:noProof/>
          <w:lang w:eastAsia="nb-NO"/>
        </w:rPr>
        <w:drawing>
          <wp:inline distT="0" distB="0" distL="0" distR="0">
            <wp:extent cx="5731510" cy="3822279"/>
            <wp:effectExtent l="0" t="0" r="2540" b="6985"/>
            <wp:docPr id="15" name="Bilde 15" descr="\\lv.no\HD\Users\HDMLS\Documents\Taekwon-Do\Selvforsvarsseminar1\4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\\lv.no\HD\Users\HDMLS\Documents\Taekwon-Do\Selvforsvarsseminar1\47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2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393F" w:rsidRDefault="00EE393F" w:rsidP="00EE393F">
      <w:pPr>
        <w:jc w:val="center"/>
      </w:pPr>
      <w:r>
        <w:rPr>
          <w:noProof/>
          <w:lang w:eastAsia="nb-NO"/>
        </w:rPr>
        <w:lastRenderedPageBreak/>
        <w:drawing>
          <wp:inline distT="0" distB="0" distL="0" distR="0">
            <wp:extent cx="5731510" cy="8594402"/>
            <wp:effectExtent l="0" t="0" r="2540" b="0"/>
            <wp:docPr id="12" name="Bilde 12" descr="\\lv.no\HD\Users\HDMLS\Documents\Taekwon-Do\Selvforsvarsseminar1\4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lv.no\HD\Users\HDMLS\Documents\Taekwon-Do\Selvforsvarsseminar1\47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594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393F" w:rsidRDefault="00EE393F" w:rsidP="00EE393F">
      <w:pPr>
        <w:jc w:val="center"/>
      </w:pPr>
      <w:r>
        <w:rPr>
          <w:noProof/>
          <w:lang w:eastAsia="nb-NO"/>
        </w:rPr>
        <w:lastRenderedPageBreak/>
        <w:drawing>
          <wp:inline distT="0" distB="0" distL="0" distR="0">
            <wp:extent cx="5731510" cy="8594402"/>
            <wp:effectExtent l="0" t="0" r="2540" b="0"/>
            <wp:docPr id="13" name="Bilde 13" descr="\\lv.no\HD\Users\HDMLS\Documents\Taekwon-Do\Selvforsvarsseminar1\4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lv.no\HD\Users\HDMLS\Documents\Taekwon-Do\Selvforsvarsseminar1\47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594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393F" w:rsidRDefault="00EE393F" w:rsidP="00EE393F">
      <w:pPr>
        <w:jc w:val="center"/>
      </w:pPr>
      <w:r>
        <w:rPr>
          <w:noProof/>
          <w:lang w:eastAsia="nb-NO"/>
        </w:rPr>
        <w:lastRenderedPageBreak/>
        <w:drawing>
          <wp:inline distT="0" distB="0" distL="0" distR="0">
            <wp:extent cx="5731510" cy="8594402"/>
            <wp:effectExtent l="0" t="0" r="2540" b="0"/>
            <wp:docPr id="14" name="Bilde 14" descr="\\lv.no\HD\Users\HDMLS\Documents\Taekwon-Do\Selvforsvarsseminar1\4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\lv.no\HD\Users\HDMLS\Documents\Taekwon-Do\Selvforsvarsseminar1\47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594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393F" w:rsidRDefault="00EE393F" w:rsidP="00EE393F">
      <w:pPr>
        <w:jc w:val="center"/>
      </w:pPr>
      <w:r>
        <w:rPr>
          <w:noProof/>
          <w:lang w:eastAsia="nb-NO"/>
        </w:rPr>
        <w:lastRenderedPageBreak/>
        <w:drawing>
          <wp:inline distT="0" distB="0" distL="0" distR="0">
            <wp:extent cx="5731510" cy="3822279"/>
            <wp:effectExtent l="0" t="0" r="2540" b="6985"/>
            <wp:docPr id="16" name="Bilde 16" descr="\\lv.no\HD\Users\HDMLS\Documents\Taekwon-Do\Selvforsvarsseminar1\4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\\lv.no\HD\Users\HDMLS\Documents\Taekwon-Do\Selvforsvarsseminar1\47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2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393F" w:rsidRDefault="00EE393F" w:rsidP="00EE393F">
      <w:pPr>
        <w:jc w:val="center"/>
      </w:pPr>
      <w:r>
        <w:rPr>
          <w:noProof/>
          <w:lang w:eastAsia="nb-NO"/>
        </w:rPr>
        <w:lastRenderedPageBreak/>
        <w:drawing>
          <wp:inline distT="0" distB="0" distL="0" distR="0">
            <wp:extent cx="5731510" cy="8594402"/>
            <wp:effectExtent l="0" t="0" r="2540" b="0"/>
            <wp:docPr id="17" name="Bilde 17" descr="\\lv.no\HD\Users\HDMLS\Documents\Taekwon-Do\Selvforsvarsseminar1\4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\\lv.no\HD\Users\HDMLS\Documents\Taekwon-Do\Selvforsvarsseminar1\48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594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393F" w:rsidRDefault="00162FCB" w:rsidP="00EE393F">
      <w:pPr>
        <w:jc w:val="center"/>
      </w:pPr>
      <w:r>
        <w:rPr>
          <w:noProof/>
          <w:lang w:eastAsia="nb-NO"/>
        </w:rPr>
        <w:lastRenderedPageBreak/>
        <w:drawing>
          <wp:inline distT="0" distB="0" distL="0" distR="0">
            <wp:extent cx="5731510" cy="8594402"/>
            <wp:effectExtent l="0" t="0" r="2540" b="0"/>
            <wp:docPr id="18" name="Bilde 18" descr="\\lv.no\HD\Users\HDMLS\Documents\Taekwon-Do\Selvforsvarsseminar1\4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\\lv.no\HD\Users\HDMLS\Documents\Taekwon-Do\Selvforsvarsseminar1\48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594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2FCB" w:rsidRDefault="00162FCB" w:rsidP="00EE393F">
      <w:pPr>
        <w:jc w:val="center"/>
      </w:pPr>
      <w:r>
        <w:rPr>
          <w:noProof/>
          <w:lang w:eastAsia="nb-NO"/>
        </w:rPr>
        <w:lastRenderedPageBreak/>
        <w:drawing>
          <wp:inline distT="0" distB="0" distL="0" distR="0">
            <wp:extent cx="5731510" cy="8594402"/>
            <wp:effectExtent l="0" t="0" r="2540" b="0"/>
            <wp:docPr id="19" name="Bilde 19" descr="\\lv.no\HD\Users\HDMLS\Documents\Taekwon-Do\Selvforsvarsseminar1\4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\\lv.no\HD\Users\HDMLS\Documents\Taekwon-Do\Selvforsvarsseminar1\48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594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2FCB" w:rsidRDefault="00162FCB" w:rsidP="00EE393F">
      <w:pPr>
        <w:jc w:val="center"/>
      </w:pPr>
      <w:r>
        <w:rPr>
          <w:noProof/>
          <w:lang w:eastAsia="nb-NO"/>
        </w:rPr>
        <w:lastRenderedPageBreak/>
        <w:drawing>
          <wp:inline distT="0" distB="0" distL="0" distR="0">
            <wp:extent cx="5731510" cy="8594402"/>
            <wp:effectExtent l="0" t="0" r="2540" b="0"/>
            <wp:docPr id="20" name="Bilde 20" descr="\\lv.no\HD\Users\HDMLS\Documents\Taekwon-Do\Selvforsvarsseminar1\4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\\lv.no\HD\Users\HDMLS\Documents\Taekwon-Do\Selvforsvarsseminar1\48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594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2FCB" w:rsidRDefault="00162FCB" w:rsidP="00EE393F">
      <w:pPr>
        <w:jc w:val="center"/>
      </w:pPr>
      <w:r>
        <w:rPr>
          <w:noProof/>
          <w:lang w:eastAsia="nb-NO"/>
        </w:rPr>
        <w:lastRenderedPageBreak/>
        <w:drawing>
          <wp:inline distT="0" distB="0" distL="0" distR="0">
            <wp:extent cx="5731510" cy="8594402"/>
            <wp:effectExtent l="0" t="0" r="2540" b="0"/>
            <wp:docPr id="21" name="Bilde 21" descr="\\lv.no\HD\Users\HDMLS\Documents\Taekwon-Do\Selvforsvarsseminar2\4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\\lv.no\HD\Users\HDMLS\Documents\Taekwon-Do\Selvforsvarsseminar2\48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594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2FCB" w:rsidRDefault="00162FCB" w:rsidP="00EE393F">
      <w:pPr>
        <w:jc w:val="center"/>
      </w:pPr>
      <w:r>
        <w:rPr>
          <w:noProof/>
          <w:lang w:eastAsia="nb-NO"/>
        </w:rPr>
        <w:lastRenderedPageBreak/>
        <w:drawing>
          <wp:inline distT="0" distB="0" distL="0" distR="0">
            <wp:extent cx="5731510" cy="8594402"/>
            <wp:effectExtent l="0" t="0" r="2540" b="0"/>
            <wp:docPr id="22" name="Bilde 22" descr="\\lv.no\HD\Users\HDMLS\Documents\Taekwon-Do\Selvforsvarsseminar2\4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\\lv.no\HD\Users\HDMLS\Documents\Taekwon-Do\Selvforsvarsseminar2\49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594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2FCB" w:rsidRDefault="00162FCB" w:rsidP="00EE393F">
      <w:pPr>
        <w:jc w:val="center"/>
      </w:pPr>
      <w:r>
        <w:rPr>
          <w:noProof/>
          <w:lang w:eastAsia="nb-NO"/>
        </w:rPr>
        <w:lastRenderedPageBreak/>
        <w:drawing>
          <wp:inline distT="0" distB="0" distL="0" distR="0">
            <wp:extent cx="5731510" cy="8594402"/>
            <wp:effectExtent l="0" t="0" r="2540" b="0"/>
            <wp:docPr id="23" name="Bilde 23" descr="\\lv.no\HD\Users\HDMLS\Documents\Taekwon-Do\Selvforsvarsseminar2\4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\\lv.no\HD\Users\HDMLS\Documents\Taekwon-Do\Selvforsvarsseminar2\49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594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2FCB" w:rsidRDefault="00162FCB" w:rsidP="00EE393F">
      <w:pPr>
        <w:jc w:val="center"/>
      </w:pPr>
      <w:r>
        <w:rPr>
          <w:noProof/>
          <w:lang w:eastAsia="nb-NO"/>
        </w:rPr>
        <w:lastRenderedPageBreak/>
        <w:drawing>
          <wp:inline distT="0" distB="0" distL="0" distR="0">
            <wp:extent cx="5731510" cy="3822279"/>
            <wp:effectExtent l="0" t="0" r="2540" b="6985"/>
            <wp:docPr id="24" name="Bilde 24" descr="\\lv.no\HD\Users\HDMLS\Documents\Taekwon-Do\Selvforsvarsseminar2\4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\\lv.no\HD\Users\HDMLS\Documents\Taekwon-Do\Selvforsvarsseminar2\49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2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2FCB" w:rsidRDefault="00162FCB" w:rsidP="00EE393F">
      <w:pPr>
        <w:jc w:val="center"/>
      </w:pPr>
      <w:r>
        <w:rPr>
          <w:noProof/>
          <w:lang w:eastAsia="nb-NO"/>
        </w:rPr>
        <w:drawing>
          <wp:inline distT="0" distB="0" distL="0" distR="0">
            <wp:extent cx="5731510" cy="3822279"/>
            <wp:effectExtent l="0" t="0" r="2540" b="6985"/>
            <wp:docPr id="25" name="Bilde 25" descr="\\lv.no\HD\Users\HDMLS\Documents\Taekwon-Do\Selvforsvarsseminar2\4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\\lv.no\HD\Users\HDMLS\Documents\Taekwon-Do\Selvforsvarsseminar2\49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2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2FCB" w:rsidRDefault="00162FCB" w:rsidP="00EE393F">
      <w:pPr>
        <w:jc w:val="center"/>
      </w:pPr>
      <w:r>
        <w:rPr>
          <w:noProof/>
          <w:lang w:eastAsia="nb-NO"/>
        </w:rPr>
        <w:lastRenderedPageBreak/>
        <w:drawing>
          <wp:inline distT="0" distB="0" distL="0" distR="0">
            <wp:extent cx="5731510" cy="3822279"/>
            <wp:effectExtent l="0" t="0" r="2540" b="6985"/>
            <wp:docPr id="26" name="Bilde 26" descr="\\lv.no\HD\Users\HDMLS\Documents\Taekwon-Do\Selvforsvarsseminar2\4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\\lv.no\HD\Users\HDMLS\Documents\Taekwon-Do\Selvforsvarsseminar2\49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2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2FCB" w:rsidRDefault="00162FCB" w:rsidP="00162FCB">
      <w:pPr>
        <w:jc w:val="center"/>
      </w:pPr>
      <w:r>
        <w:rPr>
          <w:noProof/>
          <w:lang w:eastAsia="nb-NO"/>
        </w:rPr>
        <w:lastRenderedPageBreak/>
        <w:drawing>
          <wp:inline distT="0" distB="0" distL="0" distR="0" wp14:anchorId="4DEA8C6C" wp14:editId="3A19F6FB">
            <wp:extent cx="5731510" cy="8594402"/>
            <wp:effectExtent l="0" t="0" r="2540" b="0"/>
            <wp:docPr id="27" name="Bilde 27" descr="\\lv.no\HD\Users\HDMLS\Documents\Taekwon-Do\Selvforsvarsseminar2\4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\\lv.no\HD\Users\HDMLS\Documents\Taekwon-Do\Selvforsvarsseminar2\49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594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2FCB" w:rsidRDefault="00162FCB" w:rsidP="00162FCB">
      <w:pPr>
        <w:jc w:val="center"/>
      </w:pPr>
    </w:p>
    <w:p w:rsidR="00162FCB" w:rsidRDefault="00162FCB" w:rsidP="00EE393F">
      <w:pPr>
        <w:jc w:val="center"/>
      </w:pPr>
    </w:p>
    <w:p w:rsidR="00162FCB" w:rsidRDefault="00162FCB" w:rsidP="00EE393F">
      <w:pPr>
        <w:jc w:val="center"/>
      </w:pPr>
    </w:p>
    <w:p w:rsidR="00162FCB" w:rsidRDefault="00162FCB" w:rsidP="00EE393F">
      <w:pPr>
        <w:jc w:val="center"/>
      </w:pPr>
      <w:r>
        <w:rPr>
          <w:noProof/>
          <w:lang w:eastAsia="nb-NO"/>
        </w:rPr>
        <w:drawing>
          <wp:inline distT="0" distB="0" distL="0" distR="0">
            <wp:extent cx="5731510" cy="7671611"/>
            <wp:effectExtent l="0" t="0" r="2540" b="5715"/>
            <wp:docPr id="34" name="Bilde 34" descr="\\lv.no\HD\Users\HDMLS\Documents\Taekwon-Do\Selvforsvarsseminar2\bilde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\\lv.no\HD\Users\HDMLS\Documents\Taekwon-Do\Selvforsvarsseminar2\bilde 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71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2FCB" w:rsidRDefault="00162FCB" w:rsidP="00EE393F">
      <w:pPr>
        <w:jc w:val="center"/>
      </w:pPr>
      <w:r>
        <w:rPr>
          <w:noProof/>
          <w:lang w:eastAsia="nb-NO"/>
        </w:rPr>
        <w:lastRenderedPageBreak/>
        <w:drawing>
          <wp:inline distT="0" distB="0" distL="0" distR="0">
            <wp:extent cx="5731510" cy="7671611"/>
            <wp:effectExtent l="0" t="0" r="2540" b="5715"/>
            <wp:docPr id="35" name="Bilde 35" descr="\\lv.no\HD\Users\HDMLS\Documents\Taekwon-Do\Selvforsvarsseminar2\bilde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\\lv.no\HD\Users\HDMLS\Documents\Taekwon-Do\Selvforsvarsseminar2\bilde 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71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2FCB" w:rsidRDefault="00162FCB" w:rsidP="00EE393F">
      <w:pPr>
        <w:jc w:val="center"/>
      </w:pPr>
      <w:r>
        <w:rPr>
          <w:noProof/>
          <w:lang w:eastAsia="nb-NO"/>
        </w:rPr>
        <w:lastRenderedPageBreak/>
        <w:drawing>
          <wp:inline distT="0" distB="0" distL="0" distR="0">
            <wp:extent cx="5731510" cy="7671611"/>
            <wp:effectExtent l="0" t="0" r="2540" b="5715"/>
            <wp:docPr id="36" name="Bilde 36" descr="\\lv.no\HD\Users\HDMLS\Documents\Taekwon-Do\Selvforsvarsseminar2\bilde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\\lv.no\HD\Users\HDMLS\Documents\Taekwon-Do\Selvforsvarsseminar2\bilde 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71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2FCB" w:rsidRDefault="00162FCB" w:rsidP="00EE393F">
      <w:pPr>
        <w:jc w:val="center"/>
      </w:pPr>
      <w:r>
        <w:rPr>
          <w:noProof/>
          <w:lang w:eastAsia="nb-NO"/>
        </w:rPr>
        <w:lastRenderedPageBreak/>
        <w:drawing>
          <wp:inline distT="0" distB="0" distL="0" distR="0">
            <wp:extent cx="5731510" cy="7671611"/>
            <wp:effectExtent l="0" t="0" r="2540" b="5715"/>
            <wp:docPr id="37" name="Bilde 37" descr="\\lv.no\HD\Users\HDMLS\Documents\Taekwon-Do\Selvforsvarsseminar2\bilde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\\lv.no\HD\Users\HDMLS\Documents\Taekwon-Do\Selvforsvarsseminar2\bilde 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71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2FCB" w:rsidRDefault="00162FCB" w:rsidP="00EE393F">
      <w:pPr>
        <w:jc w:val="center"/>
      </w:pPr>
    </w:p>
    <w:p w:rsidR="00162FCB" w:rsidRDefault="00162FCB" w:rsidP="00EE393F">
      <w:pPr>
        <w:jc w:val="center"/>
      </w:pPr>
      <w:r>
        <w:rPr>
          <w:noProof/>
          <w:lang w:eastAsia="nb-NO"/>
        </w:rPr>
        <w:lastRenderedPageBreak/>
        <w:drawing>
          <wp:inline distT="0" distB="0" distL="0" distR="0">
            <wp:extent cx="5731510" cy="3822279"/>
            <wp:effectExtent l="0" t="0" r="2540" b="6985"/>
            <wp:docPr id="38" name="Bilde 38" descr="\\lv.no\HD\Users\HDMLS\Documents\Taekwon-Do\Selvforsvarsseminar2\4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\\lv.no\HD\Users\HDMLS\Documents\Taekwon-Do\Selvforsvarsseminar2\49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2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2FCB" w:rsidRDefault="00162FCB" w:rsidP="00EE393F">
      <w:pPr>
        <w:jc w:val="center"/>
      </w:pPr>
      <w:r>
        <w:rPr>
          <w:noProof/>
          <w:lang w:eastAsia="nb-NO"/>
        </w:rPr>
        <w:drawing>
          <wp:inline distT="0" distB="0" distL="0" distR="0">
            <wp:extent cx="5731510" cy="3822279"/>
            <wp:effectExtent l="0" t="0" r="2540" b="6985"/>
            <wp:docPr id="39" name="Bilde 39" descr="\\lv.no\HD\Users\HDMLS\Documents\Taekwon-Do\Selvforsvarsseminar2\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\\lv.no\HD\Users\HDMLS\Documents\Taekwon-Do\Selvforsvarsseminar2\50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2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2FCB" w:rsidRDefault="00162FCB" w:rsidP="00EE393F">
      <w:pPr>
        <w:jc w:val="center"/>
      </w:pPr>
      <w:r>
        <w:rPr>
          <w:noProof/>
          <w:lang w:eastAsia="nb-NO"/>
        </w:rPr>
        <w:lastRenderedPageBreak/>
        <w:drawing>
          <wp:inline distT="0" distB="0" distL="0" distR="0">
            <wp:extent cx="5731510" cy="8594402"/>
            <wp:effectExtent l="0" t="0" r="2540" b="0"/>
            <wp:docPr id="40" name="Bilde 40" descr="\\lv.no\HD\Users\HDMLS\Documents\Taekwon-Do\Selvforsvarsseminar2\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\\lv.no\HD\Users\HDMLS\Documents\Taekwon-Do\Selvforsvarsseminar2\50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594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2FCB" w:rsidRDefault="00162FCB" w:rsidP="00EE393F">
      <w:pPr>
        <w:jc w:val="center"/>
      </w:pPr>
      <w:r>
        <w:rPr>
          <w:noProof/>
          <w:lang w:eastAsia="nb-NO"/>
        </w:rPr>
        <w:lastRenderedPageBreak/>
        <w:drawing>
          <wp:inline distT="0" distB="0" distL="0" distR="0">
            <wp:extent cx="5731510" cy="3822279"/>
            <wp:effectExtent l="0" t="0" r="2540" b="6985"/>
            <wp:docPr id="41" name="Bilde 41" descr="\\lv.no\HD\Users\HDMLS\Documents\Taekwon-Do\Selvforsvarsseminar2\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\\lv.no\HD\Users\HDMLS\Documents\Taekwon-Do\Selvforsvarsseminar2\50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2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2FCB" w:rsidRDefault="00162FCB" w:rsidP="00EE393F">
      <w:pPr>
        <w:jc w:val="center"/>
      </w:pPr>
      <w:r>
        <w:rPr>
          <w:noProof/>
          <w:lang w:eastAsia="nb-NO"/>
        </w:rPr>
        <w:drawing>
          <wp:inline distT="0" distB="0" distL="0" distR="0">
            <wp:extent cx="5731510" cy="3822279"/>
            <wp:effectExtent l="0" t="0" r="2540" b="6985"/>
            <wp:docPr id="42" name="Bilde 42" descr="\\lv.no\HD\Users\HDMLS\Documents\Taekwon-Do\Selvforsvarsseminar2\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\\lv.no\HD\Users\HDMLS\Documents\Taekwon-Do\Selvforsvarsseminar2\508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2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2FCB" w:rsidRDefault="00162FCB" w:rsidP="00EE393F">
      <w:pPr>
        <w:jc w:val="center"/>
      </w:pPr>
      <w:r>
        <w:rPr>
          <w:noProof/>
          <w:lang w:eastAsia="nb-NO"/>
        </w:rPr>
        <w:lastRenderedPageBreak/>
        <w:drawing>
          <wp:inline distT="0" distB="0" distL="0" distR="0">
            <wp:extent cx="5731510" cy="3822279"/>
            <wp:effectExtent l="0" t="0" r="2540" b="6985"/>
            <wp:docPr id="43" name="Bilde 43" descr="\\lv.no\HD\Users\HDMLS\Documents\Taekwon-Do\Selvforsvarsseminar2\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\\lv.no\HD\Users\HDMLS\Documents\Taekwon-Do\Selvforsvarsseminar2\51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2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2CD8" w:rsidRDefault="007C2CD8" w:rsidP="00EE393F">
      <w:pPr>
        <w:jc w:val="center"/>
      </w:pPr>
      <w:r>
        <w:rPr>
          <w:noProof/>
          <w:lang w:eastAsia="nb-NO"/>
        </w:rPr>
        <w:drawing>
          <wp:inline distT="0" distB="0" distL="0" distR="0" wp14:anchorId="793C2982">
            <wp:extent cx="5730875" cy="4438015"/>
            <wp:effectExtent l="0" t="0" r="3175" b="635"/>
            <wp:docPr id="48" name="Bild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4438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62FCB" w:rsidRDefault="00162FCB" w:rsidP="00EE393F">
      <w:pPr>
        <w:jc w:val="center"/>
      </w:pPr>
      <w:r>
        <w:rPr>
          <w:noProof/>
          <w:lang w:eastAsia="nb-NO"/>
        </w:rPr>
        <w:lastRenderedPageBreak/>
        <w:drawing>
          <wp:inline distT="0" distB="0" distL="0" distR="0">
            <wp:extent cx="5731510" cy="7677904"/>
            <wp:effectExtent l="0" t="0" r="2540" b="0"/>
            <wp:docPr id="44" name="Bilde 44" descr="\\lv.no\HD\Users\HDMLS\Documents\Taekwon-Do\Selvforsvarsseminar2\Eg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\\lv.no\HD\Users\HDMLS\Documents\Taekwon-Do\Selvforsvarsseminar2\Egon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77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2FCB" w:rsidRDefault="00162FCB" w:rsidP="00EE393F">
      <w:pPr>
        <w:jc w:val="center"/>
      </w:pPr>
      <w:r>
        <w:rPr>
          <w:noProof/>
          <w:lang w:eastAsia="nb-NO"/>
        </w:rPr>
        <w:lastRenderedPageBreak/>
        <w:drawing>
          <wp:inline distT="0" distB="0" distL="0" distR="0">
            <wp:extent cx="5731510" cy="7550242"/>
            <wp:effectExtent l="0" t="0" r="2540" b="0"/>
            <wp:docPr id="45" name="Bilde 45" descr="\\lv.no\HD\Users\HDMLS\Documents\Taekwon-Do\Selvforsvarsseminar2\Egon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\\lv.no\HD\Users\HDMLS\Documents\Taekwon-Do\Selvforsvarsseminar2\Egon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550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2FCB" w:rsidRDefault="00162FCB" w:rsidP="00EE393F">
      <w:pPr>
        <w:jc w:val="center"/>
      </w:pPr>
      <w:bookmarkStart w:id="0" w:name="_GoBack"/>
      <w:bookmarkEnd w:id="0"/>
    </w:p>
    <w:p w:rsidR="00DB368D" w:rsidRDefault="00DB368D" w:rsidP="00EE393F">
      <w:pPr>
        <w:jc w:val="center"/>
      </w:pPr>
      <w:r>
        <w:rPr>
          <w:noProof/>
          <w:lang w:eastAsia="nb-NO"/>
        </w:rPr>
        <w:lastRenderedPageBreak/>
        <w:drawing>
          <wp:inline distT="0" distB="0" distL="0" distR="0">
            <wp:extent cx="5731510" cy="7384830"/>
            <wp:effectExtent l="0" t="0" r="2540" b="6985"/>
            <wp:docPr id="47" name="Bilde 47" descr="\\lv.no\HD\Users\HDMLS\Documents\Taekwon-Do\Selvforsvarsseminar2\Egon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\\lv.no\HD\Users\HDMLS\Documents\Taekwon-Do\Selvforsvarsseminar2\Egon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38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368D" w:rsidRDefault="00DB368D" w:rsidP="00EE393F">
      <w:pPr>
        <w:jc w:val="center"/>
      </w:pPr>
    </w:p>
    <w:p w:rsidR="00DB368D" w:rsidRDefault="00DB368D" w:rsidP="00EE393F">
      <w:pPr>
        <w:jc w:val="center"/>
      </w:pPr>
    </w:p>
    <w:sectPr w:rsidR="00DB368D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E393F"/>
    <w:rsid w:val="00162FCB"/>
    <w:rsid w:val="00262C11"/>
    <w:rsid w:val="007C2CD8"/>
    <w:rsid w:val="00DB368D"/>
    <w:rsid w:val="00EE3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nb-NO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styleId="Bobletekst">
    <w:name w:val="Balloon Text"/>
    <w:basedOn w:val="Normal"/>
    <w:link w:val="BobletekstTegn"/>
    <w:uiPriority w:val="99"/>
    <w:semiHidden/>
    <w:unhideWhenUsed/>
    <w:rsid w:val="00EE39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obletekstTegn">
    <w:name w:val="Bobletekst Tegn"/>
    <w:basedOn w:val="Standardskriftforavsnitt"/>
    <w:link w:val="Bobletekst"/>
    <w:uiPriority w:val="99"/>
    <w:semiHidden/>
    <w:rsid w:val="00EE393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nb-NO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styleId="Bobletekst">
    <w:name w:val="Balloon Text"/>
    <w:basedOn w:val="Normal"/>
    <w:link w:val="BobletekstTegn"/>
    <w:uiPriority w:val="99"/>
    <w:semiHidden/>
    <w:unhideWhenUsed/>
    <w:rsid w:val="00EE39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obletekstTegn">
    <w:name w:val="Bobletekst Tegn"/>
    <w:basedOn w:val="Standardskriftforavsnitt"/>
    <w:link w:val="Bobletekst"/>
    <w:uiPriority w:val="99"/>
    <w:semiHidden/>
    <w:rsid w:val="00EE393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png"/><Relationship Id="rId47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E9119466</Template>
  <TotalTime>25</TotalTime>
  <Pages>32</Pages>
  <Words>14</Words>
  <Characters>75</Characters>
  <Application>Microsoft Office Word</Application>
  <DocSecurity>0</DocSecurity>
  <Lines>1</Lines>
  <Paragraphs>1</Paragraphs>
  <ScaleCrop>false</ScaleCrop>
  <HeadingPairs>
    <vt:vector size="2" baseType="variant">
      <vt:variant>
        <vt:lpstr>Tittel</vt:lpstr>
      </vt:variant>
      <vt:variant>
        <vt:i4>1</vt:i4>
      </vt:variant>
    </vt:vector>
  </HeadingPairs>
  <TitlesOfParts>
    <vt:vector size="1" baseType="lpstr">
      <vt:lpstr/>
    </vt:vector>
  </TitlesOfParts>
  <Company>Avinor AS</Company>
  <LinksUpToDate>false</LinksUpToDate>
  <CharactersWithSpaces>88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Strøm, May-Lene</dc:creator>
  <cp:lastModifiedBy>Strøm, May-Lene</cp:lastModifiedBy>
  <cp:revision>2</cp:revision>
  <dcterms:created xsi:type="dcterms:W3CDTF">2013-10-09T09:05:00Z</dcterms:created>
  <dcterms:modified xsi:type="dcterms:W3CDTF">2013-10-09T09:30:00Z</dcterms:modified>
</cp:coreProperties>
</file>